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AB119" w14:textId="77777777" w:rsidR="00D70063" w:rsidRDefault="00D70063" w:rsidP="00D70063">
      <w:pPr>
        <w:pStyle w:val="Heading3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00F78ED6" wp14:editId="342F64A9">
                <wp:simplePos x="0" y="0"/>
                <mc:AlternateContent>
                  <mc:Choice Requires="wp14">
                    <wp:positionH relativeFrom="page">
                      <wp14:pctPosHOffset>8800</wp14:pctPosHOffset>
                    </wp:positionH>
                  </mc:Choice>
                  <mc:Fallback>
                    <wp:positionH relativeFrom="page">
                      <wp:posOffset>683895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2148840" cy="8458200"/>
                <wp:effectExtent l="0" t="0" r="3810" b="0"/>
                <wp:wrapSquare wrapText="bothSides"/>
                <wp:docPr id="217" name="Text Box 2" descr="Sidebar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45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47109" w14:textId="33502D1F" w:rsidR="00D70063" w:rsidRDefault="00356BDE" w:rsidP="00D70063">
                            <w:pPr>
                              <w:pStyle w:val="Photo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8EA8721" wp14:editId="69EC8FA9">
                                  <wp:extent cx="2125980" cy="2125980"/>
                                  <wp:effectExtent l="0" t="0" r="762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98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alias w:val="Your Name"/>
                              <w:tag w:val="Your Name"/>
                              <w:id w:val="-1489158292"/>
                              <w:placeholder>
                                <w:docPart w:val="932BE7F8CE0E44C4854D682B98CBFEA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01911F98" w14:textId="77777777" w:rsidR="00187B92" w:rsidRPr="00486E5D" w:rsidRDefault="00A5512F" w:rsidP="00486E5D">
                                <w:pPr>
                                  <w:pStyle w:val="Title"/>
                                </w:pPr>
                                <w:r>
                                  <w:t>HISWILL</w:t>
                                </w:r>
                              </w:p>
                            </w:sdtContent>
                          </w:sdt>
                          <w:p w14:paraId="3775BBF9" w14:textId="646F1D2E" w:rsidR="00D70063" w:rsidRPr="002236B9" w:rsidRDefault="002236B9" w:rsidP="00D70063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alias w:val="Position Title"/>
                                <w:tag w:val=""/>
                                <w:id w:val="-214128171"/>
                                <w:placeholder>
                                  <w:docPart w:val="1A6686B3BA3F41929526A65B89E3A190"/>
                                </w:placeholder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Pr="002236B9">
                                  <w:rPr>
                                    <w:sz w:val="20"/>
                                    <w:szCs w:val="20"/>
                                  </w:rPr>
                                  <w:t>web developer</w:t>
                                </w:r>
                                <w:r w:rsidR="00302A76" w:rsidRPr="002236B9">
                                  <w:rPr>
                                    <w:sz w:val="20"/>
                                    <w:szCs w:val="20"/>
                                  </w:rPr>
                                  <w:t>/graphic designer</w:t>
                                </w:r>
                              </w:sdtContent>
                            </w:sdt>
                          </w:p>
                          <w:p w14:paraId="3AB90A50" w14:textId="77777777" w:rsidR="00D70063" w:rsidRDefault="002236B9" w:rsidP="00D70063">
                            <w:pPr>
                              <w:pStyle w:val="Heading1"/>
                            </w:pPr>
                            <w:sdt>
                              <w:sdtPr>
                                <w:id w:val="-1270160369"/>
                                <w:placeholder>
                                  <w:docPart w:val="ED2D17727764453CBB10D642D70D9FF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D70063">
                                  <w:t>Objective</w:t>
                                </w:r>
                              </w:sdtContent>
                            </w:sdt>
                          </w:p>
                          <w:p w14:paraId="67CD6F9C" w14:textId="2E649EC0" w:rsidR="00D70063" w:rsidRDefault="00CE26A3" w:rsidP="00D70063">
                            <w:r>
                              <w:t>To secure a responsible career opportunity to fully utilize my training and skills, while making significant contribution to the success of the company.</w:t>
                            </w:r>
                          </w:p>
                          <w:sdt>
                            <w:sdtPr>
                              <w:id w:val="1993831541"/>
                              <w:placeholder>
                                <w:docPart w:val="02F1E8479AFC43D680AECDEEB6A61A8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F3F97A0" w14:textId="77777777" w:rsidR="00D70063" w:rsidRDefault="00D70063" w:rsidP="00D70063">
                                <w:pPr>
                                  <w:pStyle w:val="Heading2"/>
                                </w:pPr>
                                <w:r>
                                  <w:t>Skills &amp; Abilities</w:t>
                                </w:r>
                              </w:p>
                            </w:sdtContent>
                          </w:sdt>
                          <w:p w14:paraId="55A8BACD" w14:textId="3250279B" w:rsidR="00D70063" w:rsidRDefault="00CE26A3" w:rsidP="00D70063">
                            <w:r>
                              <w:t>HTML, CSS,</w:t>
                            </w:r>
                            <w:r w:rsidR="002236B9">
                              <w:t xml:space="preserve"> </w:t>
                            </w:r>
                            <w:proofErr w:type="spellStart"/>
                            <w:r w:rsidR="002236B9">
                              <w:t>Javascript</w:t>
                            </w:r>
                            <w:proofErr w:type="spellEnd"/>
                            <w:r w:rsidR="002236B9">
                              <w:t>, React,</w:t>
                            </w:r>
                            <w:r>
                              <w:t xml:space="preserve"> graphic design, basic knowledge in </w:t>
                            </w:r>
                            <w:r w:rsidR="00302A76">
                              <w:t xml:space="preserve">UI/UX </w:t>
                            </w:r>
                            <w:r>
                              <w:t>design</w:t>
                            </w:r>
                          </w:p>
                          <w:sdt>
                            <w:sdtPr>
                              <w:id w:val="-26178941"/>
                              <w:placeholder>
                                <w:docPart w:val="D65A39BD88A5495397C4CA70206AF4B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1336F8" w14:textId="77777777" w:rsidR="00D70063" w:rsidRDefault="00D70063" w:rsidP="00D70063">
                                <w:pPr>
                                  <w:pStyle w:val="Heading2"/>
                                </w:pPr>
                                <w:r>
                                  <w:t>Vitals</w:t>
                                </w:r>
                              </w:p>
                            </w:sdtContent>
                          </w:sdt>
                          <w:p w14:paraId="0A67FF31" w14:textId="02CF5422" w:rsidR="00356BDE" w:rsidRDefault="00356BDE" w:rsidP="00D70063">
                            <w:pPr>
                              <w:pStyle w:val="ContactInfo"/>
                            </w:pPr>
                            <w:proofErr w:type="spellStart"/>
                            <w:r>
                              <w:t>Agbama</w:t>
                            </w:r>
                            <w:proofErr w:type="spellEnd"/>
                            <w:r>
                              <w:t xml:space="preserve"> Housing Estate Umuahia</w:t>
                            </w:r>
                          </w:p>
                          <w:p w14:paraId="5997C72C" w14:textId="20D6448F" w:rsidR="00302A76" w:rsidRPr="00302A76" w:rsidRDefault="00D70063" w:rsidP="00D70063">
                            <w:pPr>
                              <w:pStyle w:val="ContactInfo"/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T</w:t>
                            </w:r>
                            <w:r w:rsidR="00302A76">
                              <w:rPr>
                                <w:rStyle w:val="Strong"/>
                              </w:rPr>
                              <w:t>el:</w:t>
                            </w:r>
                            <w:r>
                              <w:t xml:space="preserve"> </w:t>
                            </w:r>
                            <w:r w:rsidR="00356BDE">
                              <w:t>+2349155819622</w:t>
                            </w:r>
                          </w:p>
                          <w:p w14:paraId="071573A8" w14:textId="609D0687" w:rsidR="00D70063" w:rsidRDefault="00302A76" w:rsidP="00D70063">
                            <w:pPr>
                              <w:pStyle w:val="ContactInfo"/>
                            </w:pPr>
                            <w:r>
                              <w:rPr>
                                <w:rStyle w:val="Strong"/>
                              </w:rPr>
                              <w:t xml:space="preserve">Email: </w:t>
                            </w:r>
                            <w:r w:rsidR="00356BDE">
                              <w:t>irogbulamgodswillenyinnaya@gmail.com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78E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Sidebar text box" style="position:absolute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top;mso-position-vertical-relative:margin;mso-width-percent:0;mso-height-percent:0;mso-left-percent:88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" filled="f" stroked="f">
                <v:textbox inset="0,0,0,0">
                  <w:txbxContent>
                    <w:p w14:paraId="2AA47109" w14:textId="33502D1F" w:rsidR="00D70063" w:rsidRDefault="00356BDE" w:rsidP="00D70063">
                      <w:pPr>
                        <w:pStyle w:val="Photo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8EA8721" wp14:editId="69EC8FA9">
                            <wp:extent cx="2125980" cy="2125980"/>
                            <wp:effectExtent l="0" t="0" r="762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980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alias w:val="Your Name"/>
                        <w:tag w:val="Your Name"/>
                        <w:id w:val="-1489158292"/>
                        <w:placeholder>
                          <w:docPart w:val="932BE7F8CE0E44C4854D682B98CBFEAF"/>
                        </w:placeholder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15:appearance w15:val="hidden"/>
                        <w:text w:multiLine="1"/>
                      </w:sdtPr>
                      <w:sdtEndPr/>
                      <w:sdtContent>
                        <w:p w14:paraId="01911F98" w14:textId="77777777" w:rsidR="00187B92" w:rsidRPr="00486E5D" w:rsidRDefault="00A5512F" w:rsidP="00486E5D">
                          <w:pPr>
                            <w:pStyle w:val="Title"/>
                          </w:pPr>
                          <w:r>
                            <w:t>HISWILL</w:t>
                          </w:r>
                        </w:p>
                      </w:sdtContent>
                    </w:sdt>
                    <w:p w14:paraId="3775BBF9" w14:textId="646F1D2E" w:rsidR="00D70063" w:rsidRPr="002236B9" w:rsidRDefault="002236B9" w:rsidP="00D70063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alias w:val="Position Title"/>
                          <w:tag w:val=""/>
                          <w:id w:val="-214128171"/>
                          <w:placeholder>
                            <w:docPart w:val="1A6686B3BA3F41929526A65B89E3A190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15:appearance w15:val="hidden"/>
                          <w:text w:multiLine="1"/>
                        </w:sdtPr>
                        <w:sdtEndPr/>
                        <w:sdtContent>
                          <w:r w:rsidRPr="002236B9">
                            <w:rPr>
                              <w:sz w:val="20"/>
                              <w:szCs w:val="20"/>
                            </w:rPr>
                            <w:t>web developer</w:t>
                          </w:r>
                          <w:r w:rsidR="00302A76" w:rsidRPr="002236B9">
                            <w:rPr>
                              <w:sz w:val="20"/>
                              <w:szCs w:val="20"/>
                            </w:rPr>
                            <w:t>/graphic designer</w:t>
                          </w:r>
                        </w:sdtContent>
                      </w:sdt>
                    </w:p>
                    <w:p w14:paraId="3AB90A50" w14:textId="77777777" w:rsidR="00D70063" w:rsidRDefault="002236B9" w:rsidP="00D70063">
                      <w:pPr>
                        <w:pStyle w:val="Heading1"/>
                      </w:pPr>
                      <w:sdt>
                        <w:sdtPr>
                          <w:id w:val="-1270160369"/>
                          <w:placeholder>
                            <w:docPart w:val="ED2D17727764453CBB10D642D70D9FF5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D70063">
                            <w:t>Objective</w:t>
                          </w:r>
                        </w:sdtContent>
                      </w:sdt>
                    </w:p>
                    <w:p w14:paraId="67CD6F9C" w14:textId="2E649EC0" w:rsidR="00D70063" w:rsidRDefault="00CE26A3" w:rsidP="00D70063">
                      <w:r>
                        <w:t>To secure a responsible career opportunity to fully utilize my training and skills, while making significant contribution to the success of the company.</w:t>
                      </w:r>
                    </w:p>
                    <w:sdt>
                      <w:sdtPr>
                        <w:id w:val="1993831541"/>
                        <w:placeholder>
                          <w:docPart w:val="02F1E8479AFC43D680AECDEEB6A61A8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F3F97A0" w14:textId="77777777" w:rsidR="00D70063" w:rsidRDefault="00D70063" w:rsidP="00D70063">
                          <w:pPr>
                            <w:pStyle w:val="Heading2"/>
                          </w:pPr>
                          <w:r>
                            <w:t>Skills &amp; Abilities</w:t>
                          </w:r>
                        </w:p>
                      </w:sdtContent>
                    </w:sdt>
                    <w:p w14:paraId="55A8BACD" w14:textId="3250279B" w:rsidR="00D70063" w:rsidRDefault="00CE26A3" w:rsidP="00D70063">
                      <w:r>
                        <w:t>HTML, CSS,</w:t>
                      </w:r>
                      <w:r w:rsidR="002236B9">
                        <w:t xml:space="preserve"> </w:t>
                      </w:r>
                      <w:proofErr w:type="spellStart"/>
                      <w:r w:rsidR="002236B9">
                        <w:t>Javascript</w:t>
                      </w:r>
                      <w:proofErr w:type="spellEnd"/>
                      <w:r w:rsidR="002236B9">
                        <w:t>, React,</w:t>
                      </w:r>
                      <w:r>
                        <w:t xml:space="preserve"> graphic design, basic knowledge in </w:t>
                      </w:r>
                      <w:r w:rsidR="00302A76">
                        <w:t xml:space="preserve">UI/UX </w:t>
                      </w:r>
                      <w:r>
                        <w:t>design</w:t>
                      </w:r>
                    </w:p>
                    <w:sdt>
                      <w:sdtPr>
                        <w:id w:val="-26178941"/>
                        <w:placeholder>
                          <w:docPart w:val="D65A39BD88A5495397C4CA70206AF4BC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1336F8" w14:textId="77777777" w:rsidR="00D70063" w:rsidRDefault="00D70063" w:rsidP="00D70063">
                          <w:pPr>
                            <w:pStyle w:val="Heading2"/>
                          </w:pPr>
                          <w:r>
                            <w:t>Vitals</w:t>
                          </w:r>
                        </w:p>
                      </w:sdtContent>
                    </w:sdt>
                    <w:p w14:paraId="0A67FF31" w14:textId="02CF5422" w:rsidR="00356BDE" w:rsidRDefault="00356BDE" w:rsidP="00D70063">
                      <w:pPr>
                        <w:pStyle w:val="ContactInfo"/>
                      </w:pPr>
                      <w:proofErr w:type="spellStart"/>
                      <w:r>
                        <w:t>Agbama</w:t>
                      </w:r>
                      <w:proofErr w:type="spellEnd"/>
                      <w:r>
                        <w:t xml:space="preserve"> Housing Estate Umuahia</w:t>
                      </w:r>
                    </w:p>
                    <w:p w14:paraId="5997C72C" w14:textId="20D6448F" w:rsidR="00302A76" w:rsidRPr="00302A76" w:rsidRDefault="00D70063" w:rsidP="00D70063">
                      <w:pPr>
                        <w:pStyle w:val="ContactInfo"/>
                        <w:rPr>
                          <w:rStyle w:val="Strong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</w:rPr>
                        <w:t>T</w:t>
                      </w:r>
                      <w:r w:rsidR="00302A76">
                        <w:rPr>
                          <w:rStyle w:val="Strong"/>
                        </w:rPr>
                        <w:t>el:</w:t>
                      </w:r>
                      <w:r>
                        <w:t xml:space="preserve"> </w:t>
                      </w:r>
                      <w:r w:rsidR="00356BDE">
                        <w:t>+2349155819622</w:t>
                      </w:r>
                    </w:p>
                    <w:p w14:paraId="071573A8" w14:textId="609D0687" w:rsidR="00D70063" w:rsidRDefault="00302A76" w:rsidP="00D70063">
                      <w:pPr>
                        <w:pStyle w:val="ContactInfo"/>
                      </w:pPr>
                      <w:r>
                        <w:rPr>
                          <w:rStyle w:val="Strong"/>
                        </w:rPr>
                        <w:t xml:space="preserve">Email: </w:t>
                      </w:r>
                      <w:r w:rsidR="00356BDE">
                        <w:t>irogbulamgodswillenyinnaya@gmail.com</w:t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sdt>
        <w:sdtPr>
          <w:id w:val="-1420087472"/>
          <w:placeholder>
            <w:docPart w:val="F0DAD7863BE141F6947AEF1ADD9CAE83"/>
          </w:placeholder>
          <w:temporary/>
          <w:showingPlcHdr/>
          <w15:appearance w15:val="hidden"/>
        </w:sdtPr>
        <w:sdtEndPr/>
        <w:sdtContent>
          <w:r>
            <w:t>Experience</w:t>
          </w:r>
        </w:sdtContent>
      </w:sdt>
    </w:p>
    <w:p w14:paraId="0178D42B" w14:textId="1C140FD8" w:rsidR="00D70063" w:rsidRDefault="008128AA" w:rsidP="00D70063">
      <w:pPr>
        <w:pStyle w:val="Heading4"/>
      </w:pPr>
      <w:proofErr w:type="gramStart"/>
      <w:r>
        <w:t>ntelitix,enugu</w:t>
      </w:r>
      <w:proofErr w:type="gramEnd"/>
      <w:r>
        <w:t xml:space="preserve"> nigeria</w:t>
      </w:r>
    </w:p>
    <w:p w14:paraId="13701F0F" w14:textId="084692AA" w:rsidR="00D70063" w:rsidRPr="001A42F8" w:rsidRDefault="008128AA" w:rsidP="00D70063">
      <w:pPr>
        <w:pStyle w:val="Heading5"/>
        <w:rPr>
          <w:b/>
          <w:bCs/>
        </w:rPr>
      </w:pPr>
      <w:r w:rsidRPr="001A42F8">
        <w:rPr>
          <w:b/>
          <w:bCs/>
          <w:color w:val="D73411" w:themeColor="accent2" w:themeShade="BF"/>
        </w:rPr>
        <w:t>2020-2022</w:t>
      </w:r>
    </w:p>
    <w:p w14:paraId="4F644716" w14:textId="4F2C36DA" w:rsidR="00D70063" w:rsidRDefault="00302A76" w:rsidP="00D70063">
      <w:r>
        <w:t xml:space="preserve">Graphic Designer for </w:t>
      </w:r>
      <w:proofErr w:type="spellStart"/>
      <w:r>
        <w:t>ntelitix</w:t>
      </w:r>
      <w:proofErr w:type="spellEnd"/>
    </w:p>
    <w:p w14:paraId="5507E4A8" w14:textId="2454F25D" w:rsidR="00D70063" w:rsidRDefault="00356BDE" w:rsidP="00D70063">
      <w:pPr>
        <w:pStyle w:val="Heading4"/>
      </w:pPr>
      <w:r>
        <w:t>exellent computer technology</w:t>
      </w:r>
    </w:p>
    <w:p w14:paraId="2ADBD21B" w14:textId="1F9A6360" w:rsidR="00D70063" w:rsidRPr="001A42F8" w:rsidRDefault="00356BDE" w:rsidP="00D70063">
      <w:pPr>
        <w:pStyle w:val="Heading5"/>
        <w:rPr>
          <w:b/>
          <w:bCs/>
          <w:color w:val="D73411" w:themeColor="accent2" w:themeShade="BF"/>
        </w:rPr>
      </w:pPr>
      <w:r w:rsidRPr="001A42F8">
        <w:rPr>
          <w:b/>
          <w:bCs/>
          <w:color w:val="D73411" w:themeColor="accent2" w:themeShade="BF"/>
        </w:rPr>
        <w:t>2019-2020</w:t>
      </w:r>
    </w:p>
    <w:p w14:paraId="4E181DD0" w14:textId="76B9CE26" w:rsidR="00D70063" w:rsidRDefault="00302A76" w:rsidP="00D70063">
      <w:r>
        <w:t>Computer IT/Training</w:t>
      </w:r>
    </w:p>
    <w:sdt>
      <w:sdtPr>
        <w:id w:val="1745452497"/>
        <w:placeholder>
          <w:docPart w:val="B705B40E8CD843B8A82E3424BA294C18"/>
        </w:placeholder>
        <w:temporary/>
        <w:showingPlcHdr/>
        <w15:appearance w15:val="hidden"/>
      </w:sdtPr>
      <w:sdtEndPr/>
      <w:sdtContent>
        <w:p w14:paraId="0E3CA3C2" w14:textId="77777777" w:rsidR="00D70063" w:rsidRDefault="00D70063" w:rsidP="00D70063">
          <w:pPr>
            <w:pStyle w:val="Heading3"/>
          </w:pPr>
          <w:r>
            <w:t>Education</w:t>
          </w:r>
        </w:p>
      </w:sdtContent>
    </w:sdt>
    <w:p w14:paraId="22E5F8D1" w14:textId="2AB0AB5B" w:rsidR="005F1253" w:rsidRDefault="001A42F8" w:rsidP="005F1253">
      <w:pPr>
        <w:pStyle w:val="Heading4"/>
        <w:rPr>
          <w:color w:val="D73411" w:themeColor="accent2" w:themeShade="BF"/>
        </w:rPr>
      </w:pPr>
      <w:r w:rsidRPr="001A42F8">
        <w:rPr>
          <w:color w:val="D73411" w:themeColor="accent2" w:themeShade="BF"/>
        </w:rPr>
        <w:t xml:space="preserve">2017 </w:t>
      </w:r>
      <w:r>
        <w:rPr>
          <w:color w:val="D73411" w:themeColor="accent2" w:themeShade="BF"/>
        </w:rPr>
        <w:t>–</w:t>
      </w:r>
      <w:r w:rsidRPr="001A42F8">
        <w:rPr>
          <w:color w:val="D73411" w:themeColor="accent2" w:themeShade="BF"/>
        </w:rPr>
        <w:t xml:space="preserve"> 2021</w:t>
      </w:r>
    </w:p>
    <w:p w14:paraId="2469392E" w14:textId="18C5A313" w:rsidR="001A42F8" w:rsidRPr="00773533" w:rsidRDefault="001A42F8" w:rsidP="001A42F8">
      <w:pPr>
        <w:pStyle w:val="Heading5"/>
        <w:rPr>
          <w:rFonts w:asciiTheme="majorHAnsi" w:hAnsiTheme="majorHAnsi" w:cstheme="majorHAnsi"/>
          <w:b/>
          <w:bCs/>
        </w:rPr>
      </w:pPr>
      <w:proofErr w:type="gramStart"/>
      <w:r w:rsidRPr="00773533">
        <w:rPr>
          <w:rFonts w:asciiTheme="majorHAnsi" w:hAnsiTheme="majorHAnsi" w:cstheme="majorHAnsi"/>
          <w:b/>
          <w:bCs/>
        </w:rPr>
        <w:t>b.ed</w:t>
      </w:r>
      <w:proofErr w:type="gramEnd"/>
      <w:r w:rsidRPr="00773533">
        <w:rPr>
          <w:rFonts w:asciiTheme="majorHAnsi" w:hAnsiTheme="majorHAnsi" w:cstheme="majorHAnsi"/>
          <w:b/>
          <w:bCs/>
        </w:rPr>
        <w:t xml:space="preserve"> computer engineering</w:t>
      </w:r>
    </w:p>
    <w:p w14:paraId="18D9935C" w14:textId="2078211D" w:rsidR="005F1253" w:rsidRDefault="00773533" w:rsidP="005F1253">
      <w:pPr>
        <w:pStyle w:val="Heading4"/>
        <w:rPr>
          <w:caps w:val="0"/>
        </w:rPr>
      </w:pPr>
      <w:r>
        <w:rPr>
          <w:caps w:val="0"/>
        </w:rPr>
        <w:t>University Of Nigeria Nsukka</w:t>
      </w:r>
    </w:p>
    <w:p w14:paraId="3B9B1347" w14:textId="77777777" w:rsidR="00773533" w:rsidRPr="00773533" w:rsidRDefault="00773533" w:rsidP="00773533">
      <w:pPr>
        <w:pStyle w:val="Heading5"/>
      </w:pPr>
    </w:p>
    <w:p w14:paraId="2C70D18E" w14:textId="736BE1FC" w:rsidR="005F1253" w:rsidRDefault="00773533" w:rsidP="005F1253">
      <w:pPr>
        <w:pStyle w:val="Heading5"/>
        <w:rPr>
          <w:rFonts w:asciiTheme="majorHAnsi" w:hAnsiTheme="majorHAnsi" w:cstheme="majorHAnsi"/>
          <w:b/>
          <w:bCs/>
          <w:color w:val="D73411" w:themeColor="accent2" w:themeShade="BF"/>
        </w:rPr>
      </w:pPr>
      <w:r w:rsidRPr="00773533">
        <w:rPr>
          <w:rFonts w:asciiTheme="majorHAnsi" w:hAnsiTheme="majorHAnsi" w:cstheme="majorHAnsi"/>
          <w:b/>
          <w:bCs/>
          <w:color w:val="D73411" w:themeColor="accent2" w:themeShade="BF"/>
        </w:rPr>
        <w:t>2010 -2016</w:t>
      </w:r>
    </w:p>
    <w:p w14:paraId="0CC964BB" w14:textId="4FB507A8" w:rsidR="00773533" w:rsidRPr="00773533" w:rsidRDefault="00773533" w:rsidP="00773533">
      <w:pPr>
        <w:spacing w:after="0" w:line="240" w:lineRule="auto"/>
        <w:rPr>
          <w:rFonts w:asciiTheme="majorHAnsi" w:hAnsiTheme="majorHAnsi" w:cstheme="majorHAnsi"/>
          <w:lang w:eastAsia="ja-JP"/>
        </w:rPr>
      </w:pPr>
      <w:r w:rsidRPr="00773533">
        <w:rPr>
          <w:rFonts w:asciiTheme="majorHAnsi" w:hAnsiTheme="majorHAnsi" w:cstheme="majorHAnsi"/>
          <w:b/>
          <w:bCs/>
          <w:lang w:eastAsia="ja-JP"/>
        </w:rPr>
        <w:t>SECONDARY</w:t>
      </w:r>
      <w:r w:rsidRPr="00773533">
        <w:rPr>
          <w:rFonts w:asciiTheme="majorHAnsi" w:hAnsiTheme="majorHAnsi" w:cstheme="majorHAnsi"/>
          <w:lang w:eastAsia="ja-JP"/>
        </w:rPr>
        <w:t xml:space="preserve"> </w:t>
      </w:r>
      <w:r w:rsidRPr="00773533">
        <w:rPr>
          <w:rFonts w:asciiTheme="majorHAnsi" w:hAnsiTheme="majorHAnsi" w:cstheme="majorHAnsi"/>
          <w:b/>
          <w:bCs/>
          <w:lang w:eastAsia="ja-JP"/>
        </w:rPr>
        <w:t>SCHOOL</w:t>
      </w:r>
    </w:p>
    <w:p w14:paraId="4763123B" w14:textId="21D33A76" w:rsidR="00D70063" w:rsidRDefault="00773533" w:rsidP="00773533">
      <w:pPr>
        <w:pStyle w:val="Heading4"/>
      </w:pPr>
      <w:r>
        <w:rPr>
          <w:caps w:val="0"/>
        </w:rPr>
        <w:t xml:space="preserve">Model Secondary School </w:t>
      </w:r>
      <w:proofErr w:type="spellStart"/>
      <w:r>
        <w:rPr>
          <w:caps w:val="0"/>
        </w:rPr>
        <w:t>Mpu</w:t>
      </w:r>
      <w:proofErr w:type="spellEnd"/>
      <w:r>
        <w:rPr>
          <w:caps w:val="0"/>
        </w:rPr>
        <w:t xml:space="preserve"> Enugu Nigeria</w:t>
      </w:r>
    </w:p>
    <w:p w14:paraId="3EBF4996" w14:textId="07C01B56" w:rsidR="00D70063" w:rsidRDefault="00D70063" w:rsidP="00D70063"/>
    <w:p w14:paraId="4B76C566" w14:textId="77777777" w:rsidR="00D70063" w:rsidRDefault="002236B9" w:rsidP="00D70063">
      <w:pPr>
        <w:pStyle w:val="Heading3"/>
      </w:pPr>
      <w:sdt>
        <w:sdtPr>
          <w:id w:val="-1841693515"/>
          <w:placeholder>
            <w:docPart w:val="8F32B0CE3DB04ABF8CB46069B562B62D"/>
          </w:placeholder>
          <w:temporary/>
          <w:showingPlcHdr/>
          <w15:appearance w15:val="hidden"/>
        </w:sdtPr>
        <w:sdtEndPr/>
        <w:sdtContent>
          <w:r w:rsidR="00D70063">
            <w:t>COMMUNICATION</w:t>
          </w:r>
        </w:sdtContent>
      </w:sdt>
    </w:p>
    <w:p w14:paraId="590D8C53" w14:textId="2B4EBA1E" w:rsidR="00D70063" w:rsidRDefault="00302A76" w:rsidP="00D70063">
      <w:r>
        <w:t>Fluent With English</w:t>
      </w:r>
    </w:p>
    <w:p w14:paraId="77CD27F0" w14:textId="77777777" w:rsidR="00D70063" w:rsidRDefault="002236B9" w:rsidP="00D70063">
      <w:pPr>
        <w:pStyle w:val="Heading3"/>
      </w:pPr>
      <w:sdt>
        <w:sdtPr>
          <w:id w:val="1154334311"/>
          <w:placeholder>
            <w:docPart w:val="FC72793F85844FEA93BE8C59DA847377"/>
          </w:placeholder>
          <w:temporary/>
          <w:showingPlcHdr/>
          <w15:appearance w15:val="hidden"/>
        </w:sdtPr>
        <w:sdtEndPr/>
        <w:sdtContent>
          <w:r w:rsidR="00D70063">
            <w:t>REFERENCES</w:t>
          </w:r>
        </w:sdtContent>
      </w:sdt>
    </w:p>
    <w:p w14:paraId="14820F96" w14:textId="7081D77D" w:rsidR="00D70063" w:rsidRDefault="00356BDE" w:rsidP="00D70063">
      <w:pPr>
        <w:pStyle w:val="Heading4"/>
      </w:pPr>
      <w:r>
        <w:t>krix communication ventures</w:t>
      </w:r>
    </w:p>
    <w:p w14:paraId="5C9CA876" w14:textId="03BE5629" w:rsidR="00581FC8" w:rsidRPr="00581FC8" w:rsidRDefault="00CE26A3" w:rsidP="006B6D95">
      <w:pPr>
        <w:pStyle w:val="Heading5"/>
      </w:pPr>
      <w:r>
        <w:rPr>
          <w:caps w:val="0"/>
        </w:rPr>
        <w:t>krixcyber12@gmail.com</w:t>
      </w:r>
    </w:p>
    <w:sectPr w:rsidR="00581FC8" w:rsidRPr="00581FC8" w:rsidSect="00FD7C04">
      <w:headerReference w:type="default" r:id="rId8"/>
      <w:pgSz w:w="12240" w:h="15840"/>
      <w:pgMar w:top="1080" w:right="1080" w:bottom="1080" w:left="4867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6EE41" w14:textId="77777777" w:rsidR="004565F2" w:rsidRDefault="004565F2" w:rsidP="00187B92">
      <w:pPr>
        <w:spacing w:after="0" w:line="240" w:lineRule="auto"/>
      </w:pPr>
      <w:r>
        <w:separator/>
      </w:r>
    </w:p>
  </w:endnote>
  <w:endnote w:type="continuationSeparator" w:id="0">
    <w:p w14:paraId="5FD56E40" w14:textId="77777777" w:rsidR="004565F2" w:rsidRDefault="004565F2" w:rsidP="0018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621E" w14:textId="77777777" w:rsidR="004565F2" w:rsidRDefault="004565F2" w:rsidP="00187B92">
      <w:pPr>
        <w:spacing w:after="0" w:line="240" w:lineRule="auto"/>
      </w:pPr>
      <w:r>
        <w:separator/>
      </w:r>
    </w:p>
  </w:footnote>
  <w:footnote w:type="continuationSeparator" w:id="0">
    <w:p w14:paraId="572CF045" w14:textId="77777777" w:rsidR="004565F2" w:rsidRDefault="004565F2" w:rsidP="00187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30284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1296FF" w14:textId="77777777" w:rsidR="009F0771" w:rsidRDefault="00187B9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D95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  <w:lang w:eastAsia="en-US"/>
          </w:rPr>
          <mc:AlternateContent>
            <mc:Choice Requires="wps">
              <w:drawing>
                <wp:anchor distT="45720" distB="45720" distL="114300" distR="114300" simplePos="0" relativeHeight="251659264" behindDoc="0" locked="1" layoutInCell="1" allowOverlap="1" wp14:anchorId="33437785" wp14:editId="3E4CFD76">
                  <wp:simplePos x="0" y="0"/>
                  <mc:AlternateContent>
                    <mc:Choice Requires="wp14">
                      <wp:positionH relativeFrom="page">
                        <wp14:pctPosHOffset>8800</wp14:pctPosHOffset>
                      </wp:positionH>
                    </mc:Choice>
                    <mc:Fallback>
                      <wp:positionH relativeFrom="page">
                        <wp:posOffset>683895</wp:posOffset>
                      </wp:positionH>
                    </mc:Fallback>
                  </mc:AlternateContent>
                  <wp:positionV relativeFrom="margin">
                    <wp:posOffset>0</wp:posOffset>
                  </wp:positionV>
                  <wp:extent cx="2148840" cy="8458200"/>
                  <wp:effectExtent l="0" t="0" r="3810" b="0"/>
                  <wp:wrapSquare wrapText="bothSides"/>
                  <wp:docPr id="3" name="Text Box 2" descr="Sidebar text box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48840" cy="845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single" w:sz="18" w:space="0" w:color="864A04" w:themeColor="accent1" w:themeShade="80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  <w:tblDescription w:val="Layout table"/>
                              </w:tblPr>
                              <w:tblGrid>
                                <w:gridCol w:w="3385"/>
                              </w:tblGrid>
                              <w:tr w:rsidR="002C0739" w14:paraId="3D66B22E" w14:textId="77777777" w:rsidTr="002C0739">
                                <w:trPr>
                                  <w:tblHeader/>
                                </w:trPr>
                                <w:tc>
                                  <w:tcPr>
                                    <w:tcW w:w="1959" w:type="dxa"/>
                                  </w:tcPr>
                                  <w:sdt>
                                    <w:sdtPr>
                                      <w:alias w:val="Your Name"/>
                                      <w:tag w:val="Your Name"/>
                                      <w:id w:val="1777370408"/>
                                      <w:placeholder>
                                        <w:docPart w:val="D8668B6B459348E9A240C69460C25982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 w:multiLine="1"/>
                                    </w:sdtPr>
                                    <w:sdtEndPr/>
                                    <w:sdtContent>
                                      <w:p w14:paraId="07E39E66" w14:textId="77777777" w:rsidR="002C0739" w:rsidRPr="00187B92" w:rsidRDefault="00A5512F" w:rsidP="00187B92">
                                        <w:pPr>
                                          <w:pStyle w:val="Title"/>
                                        </w:pPr>
                                        <w:r>
                                          <w:t>HISWILL</w:t>
                                        </w:r>
                                      </w:p>
                                    </w:sdtContent>
                                  </w:sdt>
                                  <w:p w14:paraId="4240721E" w14:textId="6919DC02" w:rsidR="002C0739" w:rsidRPr="00970D57" w:rsidRDefault="002236B9" w:rsidP="00970D57">
                                    <w:pPr>
                                      <w:pStyle w:val="Subtitle"/>
                                    </w:pPr>
                                    <w:sdt>
                                      <w:sdtPr>
                                        <w:alias w:val="Position Title"/>
                                        <w:tag w:val=""/>
                                        <w:id w:val="839120990"/>
                                        <w:placeholder>
                                          <w:docPart w:val="0EA3083DD74544D6BE99267DE4C66CE7"/>
                                        </w:placeholder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r>
                                          <w:t>web developer/graphic designer</w:t>
                                        </w:r>
                                      </w:sdtContent>
                                    </w:sdt>
                                  </w:p>
                                </w:tc>
                              </w:tr>
                            </w:tbl>
                            <w:p w14:paraId="27CE5AEA" w14:textId="77777777" w:rsidR="009F0771" w:rsidRDefault="002236B9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3437785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alt="Sidebar text box" style="position:absolute;left:0;text-align:left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absolute;mso-position-vertical-relative:margin;mso-width-percent:0;mso-height-percent:0;mso-left-percent:88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" filled="f" stroked="f">
                  <v:textbox inset="0,0,0,0">
                    <w:txbxContent>
                      <w:tbl>
                        <w:tblPr>
                          <w:tblStyle w:val="TableGrid"/>
                          <w:tblW w:w="5000" w:type="pct"/>
                          <w:tblBorders>
                            <w:top w:val="single" w:sz="18" w:space="0" w:color="864A04" w:themeColor="accent1" w:themeShade="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Layout table"/>
                        </w:tblPr>
                        <w:tblGrid>
                          <w:gridCol w:w="3385"/>
                        </w:tblGrid>
                        <w:tr w:rsidR="002C0739" w14:paraId="3D66B22E" w14:textId="77777777" w:rsidTr="002C0739">
                          <w:trPr>
                            <w:tblHeader/>
                          </w:trPr>
                          <w:tc>
                            <w:tcPr>
                              <w:tcW w:w="1959" w:type="dxa"/>
                            </w:tcPr>
                            <w:sdt>
                              <w:sdtPr>
                                <w:alias w:val="Your Name"/>
                                <w:tag w:val="Your Name"/>
                                <w:id w:val="1777370408"/>
                                <w:placeholder>
                                  <w:docPart w:val="D8668B6B459348E9A240C69460C25982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14:paraId="07E39E66" w14:textId="77777777" w:rsidR="002C0739" w:rsidRPr="00187B92" w:rsidRDefault="00A5512F" w:rsidP="00187B92">
                                  <w:pPr>
                                    <w:pStyle w:val="Title"/>
                                  </w:pPr>
                                  <w:r>
                                    <w:t>HISWILL</w:t>
                                  </w:r>
                                </w:p>
                              </w:sdtContent>
                            </w:sdt>
                            <w:p w14:paraId="4240721E" w14:textId="6919DC02" w:rsidR="002C0739" w:rsidRPr="00970D57" w:rsidRDefault="002236B9" w:rsidP="00970D57">
                              <w:pPr>
                                <w:pStyle w:val="Subtitle"/>
                              </w:pPr>
                              <w:sdt>
                                <w:sdtPr>
                                  <w:alias w:val="Position Title"/>
                                  <w:tag w:val=""/>
                                  <w:id w:val="839120990"/>
                                  <w:placeholder>
                                    <w:docPart w:val="0EA3083DD74544D6BE99267DE4C66CE7"/>
                                  </w:placeholder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r>
                                    <w:t>web developer/graphic designer</w:t>
                                  </w:r>
                                </w:sdtContent>
                              </w:sdt>
                            </w:p>
                          </w:tc>
                        </w:tr>
                      </w:tbl>
                      <w:p w14:paraId="27CE5AEA" w14:textId="77777777" w:rsidR="009F0771" w:rsidRDefault="002236B9"/>
                    </w:txbxContent>
                  </v:textbox>
                  <w10:wrap type="square" anchorx="page" anchory="margin"/>
                  <w10:anchorlock/>
                </v:shape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12F"/>
    <w:rsid w:val="00157B6F"/>
    <w:rsid w:val="00187B92"/>
    <w:rsid w:val="001A42F8"/>
    <w:rsid w:val="002236B9"/>
    <w:rsid w:val="00293B83"/>
    <w:rsid w:val="002C0739"/>
    <w:rsid w:val="00302A76"/>
    <w:rsid w:val="00356BDE"/>
    <w:rsid w:val="0039505A"/>
    <w:rsid w:val="004565F2"/>
    <w:rsid w:val="00486E5D"/>
    <w:rsid w:val="00581FC8"/>
    <w:rsid w:val="005F1253"/>
    <w:rsid w:val="006A3CE7"/>
    <w:rsid w:val="006B6D95"/>
    <w:rsid w:val="00773533"/>
    <w:rsid w:val="008128AA"/>
    <w:rsid w:val="008C33FB"/>
    <w:rsid w:val="00A5512F"/>
    <w:rsid w:val="00CE26A3"/>
    <w:rsid w:val="00D70063"/>
    <w:rsid w:val="00F73281"/>
    <w:rsid w:val="00FD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AF47A8"/>
  <w15:chartTrackingRefBased/>
  <w15:docId w15:val="{CE02F19F-1642-4A42-B6CA-360F33E72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8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B6F"/>
  </w:style>
  <w:style w:type="paragraph" w:styleId="Heading1">
    <w:name w:val="heading 1"/>
    <w:basedOn w:val="Normal"/>
    <w:next w:val="Normal"/>
    <w:link w:val="Heading1Char"/>
    <w:uiPriority w:val="9"/>
    <w:qFormat/>
    <w:rsid w:val="008C33FB"/>
    <w:pPr>
      <w:keepNext/>
      <w:keepLines/>
      <w:pBdr>
        <w:top w:val="single" w:sz="4" w:space="6" w:color="864A04" w:themeColor="accent1" w:themeShade="80"/>
      </w:pBdr>
      <w:spacing w:before="120"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8C33FB"/>
    <w:pPr>
      <w:keepNext/>
      <w:keepLines/>
      <w:spacing w:before="480" w:after="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paragraph" w:styleId="Heading3">
    <w:name w:val="heading 3"/>
    <w:basedOn w:val="Normal"/>
    <w:next w:val="Heading4"/>
    <w:link w:val="Heading3Char"/>
    <w:uiPriority w:val="9"/>
    <w:unhideWhenUsed/>
    <w:qFormat/>
    <w:rsid w:val="00187B92"/>
    <w:pPr>
      <w:keepNext/>
      <w:keepLines/>
      <w:spacing w:after="0" w:line="240" w:lineRule="auto"/>
      <w:contextualSpacing/>
      <w:outlineLvl w:val="2"/>
    </w:pPr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paragraph" w:styleId="Heading4">
    <w:name w:val="heading 4"/>
    <w:basedOn w:val="Normal"/>
    <w:next w:val="Heading5"/>
    <w:link w:val="Heading4Char"/>
    <w:uiPriority w:val="9"/>
    <w:unhideWhenUsed/>
    <w:qFormat/>
    <w:rsid w:val="008C33FB"/>
    <w:pPr>
      <w:keepNext/>
      <w:keepLines/>
      <w:spacing w:before="120" w:after="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B92"/>
    <w:pPr>
      <w:keepNext/>
      <w:keepLines/>
      <w:spacing w:after="0" w:line="240" w:lineRule="auto"/>
      <w:outlineLvl w:val="4"/>
    </w:pPr>
    <w:rPr>
      <w:rFonts w:eastAsiaTheme="minorEastAsia" w:cstheme="majorBidi"/>
      <w:caps/>
      <w:sz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7B92"/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C33FB"/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7B92"/>
    <w:rPr>
      <w:rFonts w:eastAsiaTheme="minorEastAsia" w:cstheme="majorBidi"/>
      <w:caps/>
      <w:sz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87B92"/>
    <w:pPr>
      <w:spacing w:after="0" w:line="240" w:lineRule="auto"/>
      <w:ind w:left="-3787"/>
    </w:pPr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7B92"/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table" w:styleId="TableGrid">
    <w:name w:val="Table Grid"/>
    <w:basedOn w:val="TableNormal"/>
    <w:uiPriority w:val="39"/>
    <w:rsid w:val="00D70063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rmal"/>
    <w:uiPriority w:val="10"/>
    <w:qFormat/>
    <w:rsid w:val="00187B92"/>
    <w:pPr>
      <w:spacing w:after="120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D70063"/>
    <w:rPr>
      <w:b/>
      <w:bCs/>
    </w:rPr>
  </w:style>
  <w:style w:type="paragraph" w:styleId="Title">
    <w:name w:val="Title"/>
    <w:basedOn w:val="Normal"/>
    <w:link w:val="TitleChar"/>
    <w:uiPriority w:val="1"/>
    <w:qFormat/>
    <w:rsid w:val="00D70063"/>
    <w:pPr>
      <w:spacing w:before="60" w:after="0" w:line="240" w:lineRule="auto"/>
      <w:contextualSpacing/>
    </w:pPr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70063"/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paragraph" w:customStyle="1" w:styleId="Photo">
    <w:name w:val="Photo"/>
    <w:basedOn w:val="Normal"/>
    <w:qFormat/>
    <w:rsid w:val="00187B92"/>
    <w:pPr>
      <w:pBdr>
        <w:top w:val="single" w:sz="18" w:space="2" w:color="864A04" w:themeColor="accent1" w:themeShade="80"/>
        <w:bottom w:val="single" w:sz="18" w:space="2" w:color="864A04" w:themeColor="accent1" w:themeShade="80"/>
      </w:pBdr>
      <w:spacing w:after="0" w:line="240" w:lineRule="auto"/>
      <w:jc w:val="center"/>
    </w:pPr>
    <w:rPr>
      <w:rFonts w:eastAsiaTheme="minorEastAsia"/>
      <w:lang w:eastAsia="ja-JP"/>
    </w:rPr>
  </w:style>
  <w:style w:type="paragraph" w:styleId="Subtitle">
    <w:name w:val="Subtitle"/>
    <w:basedOn w:val="Normal"/>
    <w:link w:val="SubtitleChar"/>
    <w:uiPriority w:val="2"/>
    <w:qFormat/>
    <w:rsid w:val="008C33FB"/>
    <w:pPr>
      <w:numPr>
        <w:ilvl w:val="1"/>
      </w:numPr>
      <w:spacing w:after="640" w:line="240" w:lineRule="auto"/>
      <w:contextualSpacing/>
    </w:pPr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C33FB"/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87B92"/>
    <w:pPr>
      <w:spacing w:after="0" w:line="240" w:lineRule="auto"/>
    </w:pPr>
    <w:rPr>
      <w:rFonts w:eastAsiaTheme="minorEastAsia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7B92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7B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SWILL\AppData\Roaming\Microsoft\Templates\Resume%20(Professi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DAD7863BE141F6947AEF1ADD9CA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90B41-9F9E-4F69-B4F0-F955F41371D9}"/>
      </w:docPartPr>
      <w:docPartBody>
        <w:p w:rsidR="000B123D" w:rsidRDefault="005F7398">
          <w:pPr>
            <w:pStyle w:val="F0DAD7863BE141F6947AEF1ADD9CAE83"/>
          </w:pPr>
          <w:r>
            <w:t>Experience</w:t>
          </w:r>
        </w:p>
      </w:docPartBody>
    </w:docPart>
    <w:docPart>
      <w:docPartPr>
        <w:name w:val="B705B40E8CD843B8A82E3424BA294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50914-B6A1-4DD9-B4E7-AD00AACDB1A9}"/>
      </w:docPartPr>
      <w:docPartBody>
        <w:p w:rsidR="000B123D" w:rsidRDefault="005F7398">
          <w:pPr>
            <w:pStyle w:val="B705B40E8CD843B8A82E3424BA294C18"/>
          </w:pPr>
          <w:r>
            <w:t>Education</w:t>
          </w:r>
        </w:p>
      </w:docPartBody>
    </w:docPart>
    <w:docPart>
      <w:docPartPr>
        <w:name w:val="8F32B0CE3DB04ABF8CB46069B562B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C7808-BFB3-4741-9F82-9E875C1A4D30}"/>
      </w:docPartPr>
      <w:docPartBody>
        <w:p w:rsidR="000B123D" w:rsidRDefault="005F7398">
          <w:pPr>
            <w:pStyle w:val="8F32B0CE3DB04ABF8CB46069B562B62D"/>
          </w:pPr>
          <w:r>
            <w:t>COMMUNICATION</w:t>
          </w:r>
        </w:p>
      </w:docPartBody>
    </w:docPart>
    <w:docPart>
      <w:docPartPr>
        <w:name w:val="FC72793F85844FEA93BE8C59DA847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38D93-C8FA-4CFA-8D6B-1803FD2E4619}"/>
      </w:docPartPr>
      <w:docPartBody>
        <w:p w:rsidR="000B123D" w:rsidRDefault="005F7398">
          <w:pPr>
            <w:pStyle w:val="FC72793F85844FEA93BE8C59DA847377"/>
          </w:pPr>
          <w:r>
            <w:t>REFERENCES</w:t>
          </w:r>
        </w:p>
      </w:docPartBody>
    </w:docPart>
    <w:docPart>
      <w:docPartPr>
        <w:name w:val="932BE7F8CE0E44C4854D682B98CBF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886A2-C46E-4F54-8419-CF15556ED2BF}"/>
      </w:docPartPr>
      <w:docPartBody>
        <w:p w:rsidR="000B123D" w:rsidRDefault="005F7398">
          <w:pPr>
            <w:pStyle w:val="932BE7F8CE0E44C4854D682B98CBFEAF"/>
          </w:pPr>
          <w:r>
            <w:rPr>
              <w:rStyle w:val="PlaceholderText"/>
            </w:rPr>
            <w:t>Your Name</w:t>
          </w:r>
        </w:p>
      </w:docPartBody>
    </w:docPart>
    <w:docPart>
      <w:docPartPr>
        <w:name w:val="1A6686B3BA3F41929526A65B89E3A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3FBA9-AAE8-45F1-A8C5-EF6E8D03E277}"/>
      </w:docPartPr>
      <w:docPartBody>
        <w:p w:rsidR="000B123D" w:rsidRDefault="005F7398">
          <w:pPr>
            <w:pStyle w:val="1A6686B3BA3F41929526A65B89E3A190"/>
          </w:pPr>
          <w:r>
            <w:t>Position Title</w:t>
          </w:r>
        </w:p>
      </w:docPartBody>
    </w:docPart>
    <w:docPart>
      <w:docPartPr>
        <w:name w:val="ED2D17727764453CBB10D642D70D9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538E7-844D-42A7-A674-2D4F38EBC497}"/>
      </w:docPartPr>
      <w:docPartBody>
        <w:p w:rsidR="000B123D" w:rsidRDefault="005F7398">
          <w:pPr>
            <w:pStyle w:val="ED2D17727764453CBB10D642D70D9FF5"/>
          </w:pPr>
          <w:r>
            <w:t>Objective</w:t>
          </w:r>
        </w:p>
      </w:docPartBody>
    </w:docPart>
    <w:docPart>
      <w:docPartPr>
        <w:name w:val="02F1E8479AFC43D680AECDEEB6A61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AD8C2-1A69-44E4-AFAC-0E0A87476BE8}"/>
      </w:docPartPr>
      <w:docPartBody>
        <w:p w:rsidR="000B123D" w:rsidRDefault="005F7398">
          <w:pPr>
            <w:pStyle w:val="02F1E8479AFC43D680AECDEEB6A61A8D"/>
          </w:pPr>
          <w:r>
            <w:t>Skills &amp; Abilities</w:t>
          </w:r>
        </w:p>
      </w:docPartBody>
    </w:docPart>
    <w:docPart>
      <w:docPartPr>
        <w:name w:val="D65A39BD88A5495397C4CA70206AF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0DFBD-40B5-466C-8CC9-6CFE44DAFA36}"/>
      </w:docPartPr>
      <w:docPartBody>
        <w:p w:rsidR="000B123D" w:rsidRDefault="005F7398">
          <w:pPr>
            <w:pStyle w:val="D65A39BD88A5495397C4CA70206AF4BC"/>
          </w:pPr>
          <w:r>
            <w:t>Vitals</w:t>
          </w:r>
        </w:p>
      </w:docPartBody>
    </w:docPart>
    <w:docPart>
      <w:docPartPr>
        <w:name w:val="D8668B6B459348E9A240C69460C25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41460-B293-499C-BAB1-3C3AB94D9210}"/>
      </w:docPartPr>
      <w:docPartBody>
        <w:p w:rsidR="000B123D" w:rsidRDefault="005F7398">
          <w:pPr>
            <w:pStyle w:val="D8668B6B459348E9A240C69460C25982"/>
          </w:pPr>
          <w:r>
            <w:t>Your Name</w:t>
          </w:r>
        </w:p>
      </w:docPartBody>
    </w:docPart>
    <w:docPart>
      <w:docPartPr>
        <w:name w:val="0EA3083DD74544D6BE99267DE4C66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A3CE4-2D7E-4E78-BB69-36AE603BC3B5}"/>
      </w:docPartPr>
      <w:docPartBody>
        <w:p w:rsidR="000B123D" w:rsidRDefault="005F7398">
          <w:pPr>
            <w:pStyle w:val="0EA3083DD74544D6BE99267DE4C66CE7"/>
          </w:pPr>
          <w:r>
            <w:t>Position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398"/>
    <w:rsid w:val="000B123D"/>
    <w:rsid w:val="005F7398"/>
    <w:rsid w:val="009E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0DAD7863BE141F6947AEF1ADD9CAE83">
    <w:name w:val="F0DAD7863BE141F6947AEF1ADD9CAE83"/>
  </w:style>
  <w:style w:type="paragraph" w:customStyle="1" w:styleId="B705B40E8CD843B8A82E3424BA294C18">
    <w:name w:val="B705B40E8CD843B8A82E3424BA294C18"/>
  </w:style>
  <w:style w:type="paragraph" w:customStyle="1" w:styleId="8F32B0CE3DB04ABF8CB46069B562B62D">
    <w:name w:val="8F32B0CE3DB04ABF8CB46069B562B62D"/>
  </w:style>
  <w:style w:type="paragraph" w:customStyle="1" w:styleId="FC72793F85844FEA93BE8C59DA847377">
    <w:name w:val="FC72793F85844FEA93BE8C59DA84737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32BE7F8CE0E44C4854D682B98CBFEAF">
    <w:name w:val="932BE7F8CE0E44C4854D682B98CBFEAF"/>
  </w:style>
  <w:style w:type="paragraph" w:customStyle="1" w:styleId="1A6686B3BA3F41929526A65B89E3A190">
    <w:name w:val="1A6686B3BA3F41929526A65B89E3A190"/>
  </w:style>
  <w:style w:type="paragraph" w:customStyle="1" w:styleId="ED2D17727764453CBB10D642D70D9FF5">
    <w:name w:val="ED2D17727764453CBB10D642D70D9FF5"/>
  </w:style>
  <w:style w:type="paragraph" w:customStyle="1" w:styleId="02F1E8479AFC43D680AECDEEB6A61A8D">
    <w:name w:val="02F1E8479AFC43D680AECDEEB6A61A8D"/>
  </w:style>
  <w:style w:type="paragraph" w:customStyle="1" w:styleId="D65A39BD88A5495397C4CA70206AF4BC">
    <w:name w:val="D65A39BD88A5495397C4CA70206AF4BC"/>
  </w:style>
  <w:style w:type="paragraph" w:customStyle="1" w:styleId="D8668B6B459348E9A240C69460C25982">
    <w:name w:val="D8668B6B459348E9A240C69460C25982"/>
  </w:style>
  <w:style w:type="paragraph" w:customStyle="1" w:styleId="0EA3083DD74544D6BE99267DE4C66CE7">
    <w:name w:val="0EA3083DD74544D6BE99267DE4C66C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Custom 82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F7931E"/>
      </a:accent1>
      <a:accent2>
        <a:srgbClr val="F06648"/>
      </a:accent2>
      <a:accent3>
        <a:srgbClr val="B27DC9"/>
      </a:accent3>
      <a:accent4>
        <a:srgbClr val="81A0E6"/>
      </a:accent4>
      <a:accent5>
        <a:srgbClr val="60C7C3"/>
      </a:accent5>
      <a:accent6>
        <a:srgbClr val="7ACC7B"/>
      </a:accent6>
      <a:hlink>
        <a:srgbClr val="0563C1"/>
      </a:hlink>
      <a:folHlink>
        <a:srgbClr val="954F72"/>
      </a:folHlink>
    </a:clrScheme>
    <a:fontScheme name="Custom 97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web developer/graphic designer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(Professional)</Template>
  <TotalTime>40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HISWILL</dc:creator>
  <cp:keywords/>
  <dc:description/>
  <cp:lastModifiedBy>Iroegbulam Godswill</cp:lastModifiedBy>
  <cp:revision>6</cp:revision>
  <dcterms:created xsi:type="dcterms:W3CDTF">2022-12-09T09:29:00Z</dcterms:created>
  <dcterms:modified xsi:type="dcterms:W3CDTF">2023-02-21T12:28:00Z</dcterms:modified>
</cp:coreProperties>
</file>